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5C" w:rsidRPr="00462FDF" w:rsidRDefault="00B5095C">
      <w:pPr>
        <w:pStyle w:val="ConsPlusNormal"/>
        <w:jc w:val="both"/>
        <w:outlineLvl w:val="0"/>
      </w:pP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982C3C">
        <w:tc>
          <w:tcPr>
            <w:tcW w:w="9973" w:type="dxa"/>
            <w:gridSpan w:val="3"/>
            <w:tcBorders>
              <w:left w:val="nil"/>
              <w:right w:val="nil"/>
            </w:tcBorders>
          </w:tcPr>
          <w:p w:rsidR="00982C3C" w:rsidRDefault="00982C3C" w:rsidP="00982C3C">
            <w:pPr>
              <w:pStyle w:val="ConsPlusNormal"/>
              <w:jc w:val="center"/>
            </w:pPr>
            <w:r>
              <w:t>ОПИСАНИЕ МЕСТОПОЛОЖЕНИЯ ГРАНИЦ</w:t>
            </w:r>
          </w:p>
          <w:p w:rsidR="00982C3C" w:rsidRDefault="00982C3C" w:rsidP="00982C3C">
            <w:pPr>
              <w:pStyle w:val="ConsPlusNormal"/>
              <w:jc w:val="center"/>
            </w:pPr>
          </w:p>
          <w:p w:rsidR="00982C3C" w:rsidRPr="00447AE0" w:rsidRDefault="00982C3C" w:rsidP="00982C3C">
            <w:pPr>
              <w:pStyle w:val="ConsPlusNormal"/>
              <w:jc w:val="center"/>
              <w:rPr>
                <w:u w:val="single"/>
              </w:rPr>
            </w:pPr>
            <w:r w:rsidRPr="00447AE0">
              <w:rPr>
                <w:u w:val="single"/>
              </w:rPr>
              <w:t>Зона публичного сервитута для строительства линейного объекта</w:t>
            </w:r>
            <w:r w:rsidR="00B232FA">
              <w:rPr>
                <w:u w:val="single"/>
              </w:rPr>
              <w:t xml:space="preserve"> (С</w:t>
            </w:r>
            <w:r w:rsidRPr="00447AE0">
              <w:rPr>
                <w:u w:val="single"/>
              </w:rPr>
              <w:t xml:space="preserve">ервитут </w:t>
            </w:r>
            <w:r>
              <w:rPr>
                <w:u w:val="single"/>
              </w:rPr>
              <w:t>7</w:t>
            </w:r>
            <w:r w:rsidR="00B232FA">
              <w:rPr>
                <w:u w:val="single"/>
              </w:rPr>
              <w:t>)</w:t>
            </w:r>
            <w:r w:rsidRPr="00447AE0">
              <w:rPr>
                <w:u w:val="single"/>
              </w:rPr>
              <w:t xml:space="preserve">                                         </w:t>
            </w:r>
          </w:p>
          <w:p w:rsidR="00982C3C" w:rsidRPr="00447AE0" w:rsidRDefault="00982C3C" w:rsidP="00982C3C">
            <w:pPr>
              <w:pStyle w:val="ConsPlusNormal"/>
              <w:jc w:val="center"/>
              <w:rPr>
                <w:sz w:val="22"/>
              </w:rPr>
            </w:pPr>
            <w:proofErr w:type="gramStart"/>
            <w:r w:rsidRPr="00447AE0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>, местоположение границ</w:t>
            </w:r>
            <w:r w:rsidRPr="00447AE0">
              <w:rPr>
                <w:sz w:val="20"/>
              </w:rPr>
              <w:t xml:space="preserve"> которого описано (далее - объект)</w:t>
            </w:r>
            <w:proofErr w:type="gramEnd"/>
          </w:p>
          <w:p w:rsidR="00982C3C" w:rsidRDefault="00982C3C" w:rsidP="00982C3C">
            <w:pPr>
              <w:pStyle w:val="ConsPlusNormal"/>
              <w:jc w:val="center"/>
            </w:pPr>
          </w:p>
          <w:p w:rsidR="00B5095C" w:rsidRDefault="00982C3C" w:rsidP="00982C3C">
            <w:pPr>
              <w:pStyle w:val="ConsPlusNormal"/>
              <w:jc w:val="center"/>
            </w:pPr>
            <w:r>
              <w:t>Раздел 1</w:t>
            </w:r>
          </w:p>
        </w:tc>
      </w:tr>
      <w:tr w:rsidR="00B5095C" w:rsidTr="00C74977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982C3C" w:rsidP="00982C3C">
            <w:pPr>
              <w:pStyle w:val="ConsPlusNormal"/>
              <w:jc w:val="both"/>
            </w:pPr>
            <w:proofErr w:type="gramStart"/>
            <w:r>
              <w:t xml:space="preserve">Ростовская область, г. Ростов-на-Дону, Железнодорожный район в границах </w:t>
            </w:r>
            <w:r>
              <w:br/>
              <w:t xml:space="preserve">ул. Профсоюзная, пер. Силикатный, </w:t>
            </w:r>
            <w:r>
              <w:br/>
              <w:t>ул. Республиканская, пер. Олимпийский</w:t>
            </w:r>
            <w:proofErr w:type="gramEnd"/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445077">
            <w:pPr>
              <w:pStyle w:val="ConsPlusNormal"/>
            </w:pPr>
            <w:r>
              <w:t>219 кв</w:t>
            </w:r>
            <w:proofErr w:type="gramStart"/>
            <w:r>
              <w:t>.м</w:t>
            </w:r>
            <w:proofErr w:type="gramEnd"/>
            <w:r>
              <w:t xml:space="preserve"> +/- 5 кв.м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5D75A9" w:rsidP="003E0032">
            <w:pPr>
              <w:pStyle w:val="ConsPlusNormal"/>
            </w:pPr>
            <w:r>
              <w:t>Публичный сервитут устанавливается в следующих целях (п. 1 ст. 39.37 ЗК РФ):  строительство сетей водоотведения, их неотъемлемых технологических частей, являющихся объектом местного значения</w:t>
            </w: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 xml:space="preserve">Срок установления публичного </w:t>
            </w:r>
            <w:r w:rsidRPr="0072423D">
              <w:rPr>
                <w:color w:val="000000"/>
              </w:rPr>
              <w:t xml:space="preserve">сервитута – </w:t>
            </w:r>
            <w:r>
              <w:rPr>
                <w:color w:val="000000"/>
              </w:rPr>
              <w:t>5</w:t>
            </w:r>
            <w:r w:rsidRPr="0072423D">
              <w:rPr>
                <w:color w:val="000000"/>
              </w:rPr>
              <w:t xml:space="preserve"> месяцев (</w:t>
            </w:r>
            <w:proofErr w:type="spellStart"/>
            <w:r w:rsidRPr="0072423D">
              <w:rPr>
                <w:color w:val="000000"/>
              </w:rPr>
              <w:t>п</w:t>
            </w:r>
            <w:r>
              <w:rPr>
                <w:color w:val="000000"/>
              </w:rPr>
              <w:t>п</w:t>
            </w:r>
            <w:proofErr w:type="spellEnd"/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2 ст</w:t>
            </w:r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39.45 ЗК РФ)</w:t>
            </w:r>
            <w:r w:rsidR="003E0032" w:rsidRPr="00DD40DE">
              <w:t xml:space="preserve"> </w:t>
            </w:r>
            <w:r w:rsidR="003E0032" w:rsidRPr="00DD40DE">
              <w:br/>
            </w:r>
            <w:r w:rsidR="00982C3C" w:rsidRPr="00DD40DE">
              <w:t xml:space="preserve"> </w:t>
            </w:r>
            <w:r w:rsidR="00982C3C" w:rsidRPr="00DD40DE">
              <w:br/>
              <w:t xml:space="preserve">    </w:t>
            </w:r>
          </w:p>
        </w:tc>
      </w:tr>
    </w:tbl>
    <w:p w:rsidR="0025050F" w:rsidRDefault="002D4E18">
      <w:r>
        <w:br w:type="page"/>
      </w:r>
    </w:p>
    <w:p w:rsidR="00E35C89" w:rsidRPr="00E35C89" w:rsidRDefault="00E35C89" w:rsidP="00E35C89">
      <w:pPr>
        <w:jc w:val="right"/>
      </w:pPr>
    </w:p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321"/>
      </w:tblGrid>
      <w:tr w:rsidR="0025050F" w:rsidTr="003E0032">
        <w:tc>
          <w:tcPr>
            <w:tcW w:w="9985" w:type="dxa"/>
            <w:gridSpan w:val="5"/>
            <w:tcBorders>
              <w:left w:val="nil"/>
              <w:right w:val="nil"/>
            </w:tcBorders>
          </w:tcPr>
          <w:p w:rsidR="0025050F" w:rsidRDefault="00982C3C" w:rsidP="00941123">
            <w:pPr>
              <w:spacing w:after="1" w:line="240" w:lineRule="atLeast"/>
              <w:jc w:val="center"/>
            </w:pPr>
            <w:r>
              <w:t>Раздел 2</w:t>
            </w:r>
          </w:p>
        </w:tc>
      </w:tr>
      <w:tr w:rsidR="0025050F" w:rsidTr="003E0032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3E0032">
        <w:tc>
          <w:tcPr>
            <w:tcW w:w="9985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3E0032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3E0032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321" w:type="dxa"/>
            <w:vMerge w:val="restart"/>
          </w:tcPr>
          <w:p w:rsidR="0025050F" w:rsidRDefault="0025050F" w:rsidP="003E0032">
            <w:pPr>
              <w:spacing w:after="1" w:line="240" w:lineRule="atLeast"/>
              <w:jc w:val="center"/>
            </w:pPr>
            <w:r>
              <w:t xml:space="preserve">Описание </w:t>
            </w:r>
            <w:proofErr w:type="spellStart"/>
            <w:proofErr w:type="gram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</w:t>
            </w:r>
          </w:p>
        </w:tc>
      </w:tr>
      <w:tr w:rsidR="0025050F" w:rsidTr="003E0032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321" w:type="dxa"/>
            <w:vMerge/>
          </w:tcPr>
          <w:p w:rsidR="0025050F" w:rsidRDefault="0025050F" w:rsidP="00E35C89"/>
        </w:tc>
      </w:tr>
      <w:tr w:rsidR="0025050F" w:rsidTr="003E0032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321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421796.98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2200524.59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421805.96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2200528.61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421814.82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2200531.57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421820.42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2200533.77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421817.81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2200539.95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421814.98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2200538.78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421814.75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2200539.02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421810.01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2200537.17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421810.13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2200536.70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10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421807.86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2200535.72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11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421798.15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2200541.35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12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421793.93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2200536.12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13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421801.23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2200531.85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14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421793.06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2200528.60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45077" w:rsidTr="003E0032">
        <w:tc>
          <w:tcPr>
            <w:tcW w:w="1184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421796.98</w:t>
            </w:r>
          </w:p>
        </w:tc>
        <w:tc>
          <w:tcPr>
            <w:tcW w:w="1683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2200524.59</w:t>
            </w:r>
          </w:p>
        </w:tc>
        <w:tc>
          <w:tcPr>
            <w:tcW w:w="3927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45077" w:rsidRDefault="0044507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  <w:bookmarkStart w:id="0" w:name="_GoBack"/>
      <w:bookmarkEnd w:id="0"/>
    </w:p>
    <w:sectPr w:rsidR="003C3621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445077"/>
    <w:rsid w:val="00035098"/>
    <w:rsid w:val="0004446E"/>
    <w:rsid w:val="00094047"/>
    <w:rsid w:val="00094A7D"/>
    <w:rsid w:val="000D1C3F"/>
    <w:rsid w:val="0011474A"/>
    <w:rsid w:val="00122AE6"/>
    <w:rsid w:val="00152883"/>
    <w:rsid w:val="0015416B"/>
    <w:rsid w:val="001651F3"/>
    <w:rsid w:val="00176C8E"/>
    <w:rsid w:val="00197DBA"/>
    <w:rsid w:val="001B50DB"/>
    <w:rsid w:val="00233F30"/>
    <w:rsid w:val="00234244"/>
    <w:rsid w:val="0025050F"/>
    <w:rsid w:val="002A465D"/>
    <w:rsid w:val="002B117F"/>
    <w:rsid w:val="002B2DFA"/>
    <w:rsid w:val="002B6E94"/>
    <w:rsid w:val="002D4E18"/>
    <w:rsid w:val="002D5D7D"/>
    <w:rsid w:val="003C3621"/>
    <w:rsid w:val="003E0032"/>
    <w:rsid w:val="00413FE9"/>
    <w:rsid w:val="00416010"/>
    <w:rsid w:val="00445077"/>
    <w:rsid w:val="00462FDF"/>
    <w:rsid w:val="004773B0"/>
    <w:rsid w:val="004E1A54"/>
    <w:rsid w:val="004E566B"/>
    <w:rsid w:val="0050101D"/>
    <w:rsid w:val="00523D05"/>
    <w:rsid w:val="00585BA3"/>
    <w:rsid w:val="00586D3E"/>
    <w:rsid w:val="00597938"/>
    <w:rsid w:val="005B4E8D"/>
    <w:rsid w:val="005B63C5"/>
    <w:rsid w:val="005C3994"/>
    <w:rsid w:val="005D5656"/>
    <w:rsid w:val="005D75A9"/>
    <w:rsid w:val="00611E03"/>
    <w:rsid w:val="00646858"/>
    <w:rsid w:val="0066783F"/>
    <w:rsid w:val="006C7C11"/>
    <w:rsid w:val="006D3697"/>
    <w:rsid w:val="00715405"/>
    <w:rsid w:val="00724EB8"/>
    <w:rsid w:val="00743D49"/>
    <w:rsid w:val="00747880"/>
    <w:rsid w:val="007C2BF3"/>
    <w:rsid w:val="007C6830"/>
    <w:rsid w:val="007F1830"/>
    <w:rsid w:val="0080037B"/>
    <w:rsid w:val="00881B54"/>
    <w:rsid w:val="008A7C76"/>
    <w:rsid w:val="008B74AB"/>
    <w:rsid w:val="008F3AB7"/>
    <w:rsid w:val="008F5DE4"/>
    <w:rsid w:val="00940EB3"/>
    <w:rsid w:val="00941123"/>
    <w:rsid w:val="0095174F"/>
    <w:rsid w:val="0095576B"/>
    <w:rsid w:val="00982C3C"/>
    <w:rsid w:val="009A605B"/>
    <w:rsid w:val="009B47A8"/>
    <w:rsid w:val="009C4F4C"/>
    <w:rsid w:val="009C61F7"/>
    <w:rsid w:val="009E2EF0"/>
    <w:rsid w:val="009F2980"/>
    <w:rsid w:val="009F5CA3"/>
    <w:rsid w:val="00A05E5F"/>
    <w:rsid w:val="00A212B1"/>
    <w:rsid w:val="00A242C8"/>
    <w:rsid w:val="00A86F34"/>
    <w:rsid w:val="00AA6323"/>
    <w:rsid w:val="00AC77D5"/>
    <w:rsid w:val="00AE6899"/>
    <w:rsid w:val="00B232FA"/>
    <w:rsid w:val="00B5095C"/>
    <w:rsid w:val="00B5585D"/>
    <w:rsid w:val="00B709C1"/>
    <w:rsid w:val="00B80012"/>
    <w:rsid w:val="00B833AB"/>
    <w:rsid w:val="00B84EC1"/>
    <w:rsid w:val="00BA5BCE"/>
    <w:rsid w:val="00BF4C37"/>
    <w:rsid w:val="00C14D43"/>
    <w:rsid w:val="00C62A76"/>
    <w:rsid w:val="00C71E80"/>
    <w:rsid w:val="00C74977"/>
    <w:rsid w:val="00C778DA"/>
    <w:rsid w:val="00C77C7D"/>
    <w:rsid w:val="00C921E1"/>
    <w:rsid w:val="00CA7075"/>
    <w:rsid w:val="00CB47F1"/>
    <w:rsid w:val="00CE0456"/>
    <w:rsid w:val="00CF2694"/>
    <w:rsid w:val="00D17AF4"/>
    <w:rsid w:val="00D20155"/>
    <w:rsid w:val="00D27115"/>
    <w:rsid w:val="00D61568"/>
    <w:rsid w:val="00D82EA6"/>
    <w:rsid w:val="00DF3073"/>
    <w:rsid w:val="00E04AD1"/>
    <w:rsid w:val="00E07D0D"/>
    <w:rsid w:val="00E17410"/>
    <w:rsid w:val="00E35C89"/>
    <w:rsid w:val="00E56C60"/>
    <w:rsid w:val="00F36832"/>
    <w:rsid w:val="00F920F8"/>
    <w:rsid w:val="00FC4F82"/>
    <w:rsid w:val="00FD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7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982C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982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4\2024-99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3</TotalTime>
  <Pages>2</Pages>
  <Words>266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2247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4</cp:revision>
  <cp:lastPrinted>2024-07-16T08:30:00Z</cp:lastPrinted>
  <dcterms:created xsi:type="dcterms:W3CDTF">2024-07-22T12:13:00Z</dcterms:created>
  <dcterms:modified xsi:type="dcterms:W3CDTF">2024-07-22T12:29:00Z</dcterms:modified>
</cp:coreProperties>
</file>